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1080"/>
        <w:gridCol w:w="646"/>
        <w:gridCol w:w="1872"/>
        <w:gridCol w:w="4950"/>
      </w:tblGrid>
      <w:tr w:rsidR="00C9238F" w:rsidRPr="00C9238F" w14:paraId="509C6767" w14:textId="77777777" w:rsidTr="00576892">
        <w:tc>
          <w:tcPr>
            <w:tcW w:w="1011" w:type="pct"/>
            <w:gridSpan w:val="2"/>
            <w:vAlign w:val="bottom"/>
          </w:tcPr>
          <w:p w14:paraId="20F585B7" w14:textId="0A9D66C8" w:rsidR="00C9238F" w:rsidRPr="00C9238F" w:rsidRDefault="00203350" w:rsidP="00576892">
            <w:pPr>
              <w:spacing w:before="240"/>
            </w:pPr>
            <w:r>
              <w:t>Group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6178D8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66AA14D" w14:textId="77777777" w:rsidTr="00576892">
        <w:tc>
          <w:tcPr>
            <w:tcW w:w="1011" w:type="pct"/>
            <w:gridSpan w:val="2"/>
            <w:vAlign w:val="bottom"/>
          </w:tcPr>
          <w:p w14:paraId="1B37B695" w14:textId="3EE80DFB" w:rsidR="00C9238F" w:rsidRPr="00C9238F" w:rsidRDefault="00203350" w:rsidP="00576892">
            <w:pPr>
              <w:spacing w:before="240"/>
            </w:pPr>
            <w:r>
              <w:t>Co-Ordinator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36435A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1D6D7FA" w14:textId="77777777" w:rsidTr="00576892">
        <w:sdt>
          <w:sdtPr>
            <w:id w:val="-965116832"/>
            <w:placeholder>
              <w:docPart w:val="D72E52A12BF34086A64E37F5FAE632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58BC8486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334F63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A32F587" w14:textId="77777777" w:rsidTr="00576892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1A28618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1739FDB" w14:textId="77777777" w:rsidTr="00576892">
        <w:tc>
          <w:tcPr>
            <w:tcW w:w="2356" w:type="pct"/>
            <w:gridSpan w:val="4"/>
            <w:vAlign w:val="bottom"/>
          </w:tcPr>
          <w:p w14:paraId="30020254" w14:textId="7F25A3BA" w:rsidR="00C9238F" w:rsidRDefault="00203350" w:rsidP="00576892">
            <w:pPr>
              <w:spacing w:before="240"/>
            </w:pPr>
            <w:r>
              <w:t>Amount Required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8201287" w14:textId="4539A592" w:rsidR="00203350" w:rsidRDefault="00203350" w:rsidP="00576892">
            <w:pPr>
              <w:spacing w:before="240"/>
            </w:pPr>
            <w:r>
              <w:t>£</w:t>
            </w:r>
          </w:p>
        </w:tc>
      </w:tr>
      <w:tr w:rsidR="00C9238F" w:rsidRPr="00C9238F" w14:paraId="1599F8D0" w14:textId="77777777" w:rsidTr="00576892">
        <w:tc>
          <w:tcPr>
            <w:tcW w:w="1356" w:type="pct"/>
            <w:gridSpan w:val="3"/>
            <w:vAlign w:val="bottom"/>
          </w:tcPr>
          <w:p w14:paraId="6194F4ED" w14:textId="77777777" w:rsid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  <w:p w14:paraId="5F31F65C" w14:textId="0C273F88" w:rsidR="00203350" w:rsidRPr="00C9238F" w:rsidRDefault="00203350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2"/>
            <w:vAlign w:val="bottom"/>
          </w:tcPr>
          <w:p w14:paraId="1AC513E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8759C66" w14:textId="77777777" w:rsidTr="00576892">
        <w:tc>
          <w:tcPr>
            <w:tcW w:w="5000" w:type="pct"/>
            <w:gridSpan w:val="5"/>
            <w:vAlign w:val="bottom"/>
          </w:tcPr>
          <w:p w14:paraId="4EEB0041" w14:textId="59DD0554" w:rsidR="00C9238F" w:rsidRDefault="00203350" w:rsidP="00576892">
            <w:pPr>
              <w:spacing w:before="240"/>
            </w:pPr>
            <w:r>
              <w:t xml:space="preserve">Purchase for? </w:t>
            </w:r>
          </w:p>
        </w:tc>
      </w:tr>
      <w:tr w:rsidR="00C9238F" w:rsidRPr="00C9238F" w14:paraId="1D147E40" w14:textId="77777777" w:rsidTr="00576892">
        <w:tc>
          <w:tcPr>
            <w:tcW w:w="434" w:type="pct"/>
            <w:vAlign w:val="bottom"/>
          </w:tcPr>
          <w:p w14:paraId="42FDC647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4"/>
            <w:tcBorders>
              <w:bottom w:val="single" w:sz="4" w:space="0" w:color="auto"/>
            </w:tcBorders>
            <w:vAlign w:val="bottom"/>
          </w:tcPr>
          <w:p w14:paraId="1CAC67BD" w14:textId="303913FE" w:rsidR="00C9238F" w:rsidRPr="00C9238F" w:rsidRDefault="00C9238F" w:rsidP="00576892">
            <w:pPr>
              <w:spacing w:before="120"/>
            </w:pPr>
          </w:p>
        </w:tc>
      </w:tr>
    </w:tbl>
    <w:p w14:paraId="6564788B" w14:textId="309D0E9C" w:rsidR="00943FE3" w:rsidRDefault="00943FE3" w:rsidP="00AF6BFE">
      <w:pPr>
        <w:pStyle w:val="NoSpacing"/>
        <w:rPr>
          <w:sz w:val="32"/>
          <w:szCs w:val="32"/>
        </w:rPr>
      </w:pPr>
    </w:p>
    <w:p w14:paraId="189CFB8F" w14:textId="4B49B165" w:rsidR="0079576E" w:rsidRDefault="001A41E6" w:rsidP="00AF6BF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Amount to be contributed by members if necessary? </w:t>
      </w:r>
      <w:r w:rsidR="000E35B4">
        <w:rPr>
          <w:sz w:val="32"/>
          <w:szCs w:val="32"/>
        </w:rPr>
        <w:t>_______________</w:t>
      </w:r>
    </w:p>
    <w:p w14:paraId="08A80CDB" w14:textId="7761A163" w:rsidR="0079576E" w:rsidRDefault="0079576E" w:rsidP="00AF6BFE">
      <w:pPr>
        <w:pStyle w:val="NoSpacing"/>
        <w:rPr>
          <w:sz w:val="32"/>
          <w:szCs w:val="32"/>
        </w:rPr>
      </w:pPr>
    </w:p>
    <w:p w14:paraId="48676E9C" w14:textId="144631A5" w:rsidR="00943FE3" w:rsidRDefault="001A41E6" w:rsidP="00AF6BFE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878AF62" wp14:editId="286F1F72">
                <wp:simplePos x="0" y="0"/>
                <wp:positionH relativeFrom="column">
                  <wp:posOffset>1428750</wp:posOffset>
                </wp:positionH>
                <wp:positionV relativeFrom="paragraph">
                  <wp:posOffset>3175</wp:posOffset>
                </wp:positionV>
                <wp:extent cx="323850" cy="222250"/>
                <wp:effectExtent l="0" t="0" r="19050" b="25400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F96191" id="Rectangle 2" o:spid="_x0000_s1026" style="position:absolute;margin-left:112.5pt;margin-top:.25pt;width:25.5pt;height:17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" fillcolor="white [3201]" strokecolor="#666 [3209]" strokeweight="1pt">
                <w10:wrap type="tight"/>
              </v:rect>
            </w:pict>
          </mc:Fallback>
        </mc:AlternateContent>
      </w:r>
      <w:r w:rsidR="00423029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52F1A" wp14:editId="094031EB">
                <wp:simplePos x="0" y="0"/>
                <wp:positionH relativeFrom="column">
                  <wp:posOffset>3702050</wp:posOffset>
                </wp:positionH>
                <wp:positionV relativeFrom="paragraph">
                  <wp:posOffset>23495</wp:posOffset>
                </wp:positionV>
                <wp:extent cx="311150" cy="2286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A921DC" id="Rectangle 3" o:spid="_x0000_s1026" style="position:absolute;margin-left:291.5pt;margin-top:1.85pt;width:24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" fillcolor="white [3201]" strokecolor="#666 [3209]" strokeweight="1pt"/>
            </w:pict>
          </mc:Fallback>
        </mc:AlternateContent>
      </w:r>
      <w:r w:rsidR="00423029">
        <w:rPr>
          <w:sz w:val="32"/>
          <w:szCs w:val="32"/>
        </w:rPr>
        <w:t xml:space="preserve">Group Account       </w:t>
      </w:r>
      <w:r w:rsidR="00423029">
        <w:rPr>
          <w:sz w:val="32"/>
          <w:szCs w:val="32"/>
        </w:rPr>
        <w:tab/>
      </w:r>
      <w:r w:rsidR="00423029">
        <w:rPr>
          <w:sz w:val="32"/>
          <w:szCs w:val="32"/>
        </w:rPr>
        <w:tab/>
        <w:t>Boat Fund</w:t>
      </w:r>
    </w:p>
    <w:p w14:paraId="36B4A7EB" w14:textId="562608D0" w:rsidR="00423029" w:rsidRDefault="00423029" w:rsidP="00AF6BFE">
      <w:pPr>
        <w:pStyle w:val="NoSpacing"/>
        <w:rPr>
          <w:sz w:val="32"/>
          <w:szCs w:val="32"/>
        </w:rPr>
      </w:pPr>
    </w:p>
    <w:p w14:paraId="38BC0DFD" w14:textId="08ECC64A" w:rsidR="00203350" w:rsidRDefault="00203350" w:rsidP="00AF6BFE">
      <w:pPr>
        <w:pStyle w:val="NoSpacing"/>
        <w:rPr>
          <w:sz w:val="32"/>
          <w:szCs w:val="32"/>
        </w:rPr>
      </w:pPr>
      <w:r w:rsidRPr="00203350">
        <w:rPr>
          <w:sz w:val="32"/>
          <w:szCs w:val="32"/>
        </w:rPr>
        <w:t>Please enclose cheques if necessary for signatory</w:t>
      </w:r>
    </w:p>
    <w:p w14:paraId="3671DA42" w14:textId="2DB48153" w:rsidR="00CA3E86" w:rsidRDefault="00CA3E86" w:rsidP="00AF6BFE">
      <w:pPr>
        <w:pStyle w:val="NoSpacing"/>
        <w:rPr>
          <w:sz w:val="32"/>
          <w:szCs w:val="32"/>
        </w:rPr>
      </w:pPr>
    </w:p>
    <w:p w14:paraId="2D70F788" w14:textId="3BD56D7E" w:rsidR="00CA3E86" w:rsidRDefault="00CA3E86" w:rsidP="00AF6BF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WSC USE ONLY</w:t>
      </w:r>
    </w:p>
    <w:p w14:paraId="24EC2726" w14:textId="77777777" w:rsidR="00CA3E86" w:rsidRDefault="00CA3E86" w:rsidP="00AF6BFE">
      <w:pPr>
        <w:pStyle w:val="NoSpacing"/>
        <w:rPr>
          <w:sz w:val="32"/>
          <w:szCs w:val="32"/>
        </w:rPr>
      </w:pPr>
    </w:p>
    <w:p w14:paraId="20692D3D" w14:textId="77777777" w:rsidR="00CA3E86" w:rsidRDefault="00CA3E86" w:rsidP="00AF6BF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APPROVED/REFERRED</w:t>
      </w:r>
    </w:p>
    <w:p w14:paraId="12478603" w14:textId="77777777" w:rsidR="008C64E2" w:rsidRDefault="008C64E2" w:rsidP="00AF6BFE">
      <w:pPr>
        <w:pStyle w:val="NoSpacing"/>
        <w:rPr>
          <w:sz w:val="32"/>
          <w:szCs w:val="32"/>
        </w:rPr>
      </w:pPr>
    </w:p>
    <w:p w14:paraId="046A12F0" w14:textId="2CDFB70C" w:rsidR="008C64E2" w:rsidRDefault="008C64E2" w:rsidP="00AF6BFE">
      <w:pPr>
        <w:pStyle w:val="NoSpacing"/>
        <w:rPr>
          <w:sz w:val="32"/>
          <w:szCs w:val="32"/>
        </w:rPr>
      </w:pPr>
    </w:p>
    <w:p w14:paraId="6A6B6660" w14:textId="1047A812" w:rsidR="008C64E2" w:rsidRDefault="00733467" w:rsidP="00AF6BF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335D4F10" wp14:editId="0472E388">
            <wp:extent cx="1437005" cy="1439925"/>
            <wp:effectExtent l="0" t="0" r="0" b="8255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21" cy="153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48011C" w14:textId="77777777" w:rsidR="008C64E2" w:rsidRDefault="008C64E2" w:rsidP="00AF6BFE">
      <w:pPr>
        <w:pStyle w:val="NoSpacing"/>
        <w:rPr>
          <w:sz w:val="32"/>
          <w:szCs w:val="32"/>
        </w:rPr>
      </w:pPr>
    </w:p>
    <w:p w14:paraId="333CD9EA" w14:textId="77777777" w:rsidR="008C64E2" w:rsidRDefault="008C64E2" w:rsidP="00AF6BFE">
      <w:pPr>
        <w:pStyle w:val="NoSpacing"/>
        <w:rPr>
          <w:sz w:val="32"/>
          <w:szCs w:val="32"/>
        </w:rPr>
      </w:pPr>
    </w:p>
    <w:p w14:paraId="250DA7DC" w14:textId="2264364F" w:rsidR="008C64E2" w:rsidRDefault="008C64E2" w:rsidP="00AF6BFE">
      <w:pPr>
        <w:pStyle w:val="NoSpacing"/>
        <w:rPr>
          <w:sz w:val="32"/>
          <w:szCs w:val="32"/>
        </w:rPr>
      </w:pPr>
    </w:p>
    <w:p w14:paraId="0C56BC56" w14:textId="735F63A3" w:rsidR="008C64E2" w:rsidRPr="00203350" w:rsidRDefault="008C64E2" w:rsidP="00AF6BFE">
      <w:pPr>
        <w:pStyle w:val="NoSpacing"/>
        <w:rPr>
          <w:sz w:val="32"/>
          <w:szCs w:val="32"/>
        </w:rPr>
      </w:pPr>
    </w:p>
    <w:sectPr w:rsidR="008C64E2" w:rsidRPr="00203350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387E6" w14:textId="77777777" w:rsidR="00F20B9E" w:rsidRDefault="00F20B9E" w:rsidP="00C9238F">
      <w:pPr>
        <w:spacing w:after="0" w:line="240" w:lineRule="auto"/>
      </w:pPr>
      <w:r>
        <w:separator/>
      </w:r>
    </w:p>
  </w:endnote>
  <w:endnote w:type="continuationSeparator" w:id="0">
    <w:p w14:paraId="0DE71CF3" w14:textId="77777777" w:rsidR="00F20B9E" w:rsidRDefault="00F20B9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89DD49-AE53-4889-B851-4FF890187788}"/>
    <w:embedBold r:id="rId2" w:fontKey="{AC71782C-1B32-4C5C-A8D8-83FB96734C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22CBBDE-CBBD-4D19-881B-078600CED639}"/>
    <w:embedBold r:id="rId4" w:fontKey="{4CF86D35-9742-405B-A444-54586D27F472}"/>
    <w:embedItalic r:id="rId5" w:fontKey="{23346671-84CA-4124-9B82-451DAF2970E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6383E3-099E-4B0B-8DBB-7BE76FA17F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9595F" w14:textId="77777777" w:rsidR="008C64E2" w:rsidRDefault="008C64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99CA732" w14:textId="77777777" w:rsidTr="00C4167A">
      <w:tc>
        <w:tcPr>
          <w:tcW w:w="4675" w:type="dxa"/>
          <w:vAlign w:val="center"/>
        </w:tcPr>
        <w:p w14:paraId="6B8FEDDD" w14:textId="6342C59D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BA52582" w14:textId="13A40BCD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C70121" w14:textId="4B39A39F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DB155" w14:textId="77777777" w:rsidR="008C64E2" w:rsidRDefault="008C64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82BB4" w14:textId="77777777" w:rsidR="00F20B9E" w:rsidRDefault="00F20B9E" w:rsidP="00C9238F">
      <w:pPr>
        <w:spacing w:after="0" w:line="240" w:lineRule="auto"/>
      </w:pPr>
      <w:r>
        <w:separator/>
      </w:r>
    </w:p>
  </w:footnote>
  <w:footnote w:type="continuationSeparator" w:id="0">
    <w:p w14:paraId="7205C46B" w14:textId="77777777" w:rsidR="00F20B9E" w:rsidRDefault="00F20B9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9C02C" w14:textId="77777777" w:rsidR="008C64E2" w:rsidRDefault="008C64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3918741F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10907DF3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GB" w:eastAsia="en-GB"/>
            </w:rPr>
            <w:drawing>
              <wp:inline distT="0" distB="0" distL="0" distR="0" wp14:anchorId="14C83D8E" wp14:editId="60EE214A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123C9478" w14:textId="4B2BD4B2" w:rsidR="00576892" w:rsidRPr="00576892" w:rsidRDefault="007176EA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WORKING </w:t>
          </w:r>
          <w:r w:rsidR="003338D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GROUP EXPENSES FORM</w:t>
          </w:r>
        </w:p>
      </w:tc>
    </w:tr>
  </w:tbl>
  <w:p w14:paraId="7A2B8966" w14:textId="744C7CBF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92518" w14:textId="77777777" w:rsidR="008C64E2" w:rsidRDefault="008C64E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50"/>
    <w:rsid w:val="00003212"/>
    <w:rsid w:val="00052382"/>
    <w:rsid w:val="0006568A"/>
    <w:rsid w:val="00065A07"/>
    <w:rsid w:val="00065B4A"/>
    <w:rsid w:val="00076F0F"/>
    <w:rsid w:val="00084253"/>
    <w:rsid w:val="000D1F49"/>
    <w:rsid w:val="000E35B4"/>
    <w:rsid w:val="001727CA"/>
    <w:rsid w:val="001A41E6"/>
    <w:rsid w:val="00203350"/>
    <w:rsid w:val="002C56E6"/>
    <w:rsid w:val="002D3238"/>
    <w:rsid w:val="003338D7"/>
    <w:rsid w:val="00361E11"/>
    <w:rsid w:val="00372012"/>
    <w:rsid w:val="003F0847"/>
    <w:rsid w:val="0040090B"/>
    <w:rsid w:val="00423029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176EA"/>
    <w:rsid w:val="00733467"/>
    <w:rsid w:val="00770F25"/>
    <w:rsid w:val="0079576E"/>
    <w:rsid w:val="007A35A8"/>
    <w:rsid w:val="007B0A85"/>
    <w:rsid w:val="007C6A52"/>
    <w:rsid w:val="0082043E"/>
    <w:rsid w:val="00897670"/>
    <w:rsid w:val="008B0E32"/>
    <w:rsid w:val="008C64E2"/>
    <w:rsid w:val="008E203A"/>
    <w:rsid w:val="0091229C"/>
    <w:rsid w:val="00920221"/>
    <w:rsid w:val="00940E73"/>
    <w:rsid w:val="00943FE3"/>
    <w:rsid w:val="0098597D"/>
    <w:rsid w:val="009D2833"/>
    <w:rsid w:val="009F619A"/>
    <w:rsid w:val="009F6DDE"/>
    <w:rsid w:val="00A1613A"/>
    <w:rsid w:val="00A370A8"/>
    <w:rsid w:val="00AA509C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A3E86"/>
    <w:rsid w:val="00CB4A51"/>
    <w:rsid w:val="00CD4532"/>
    <w:rsid w:val="00CD47B0"/>
    <w:rsid w:val="00CE6104"/>
    <w:rsid w:val="00CE7918"/>
    <w:rsid w:val="00D16163"/>
    <w:rsid w:val="00D74971"/>
    <w:rsid w:val="00DB3FAD"/>
    <w:rsid w:val="00E61C09"/>
    <w:rsid w:val="00EB3B58"/>
    <w:rsid w:val="00EC7359"/>
    <w:rsid w:val="00EE3054"/>
    <w:rsid w:val="00F00606"/>
    <w:rsid w:val="00F01256"/>
    <w:rsid w:val="00F20B9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30F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sau\AppData\Local\Packages\Microsoft.Office.Desktop_8wekyb3d8bbwe\LocalCache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72E52A12BF34086A64E37F5FAE63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81AB5-EC02-48DD-974B-AC5211604A39}"/>
      </w:docPartPr>
      <w:docPartBody>
        <w:p w:rsidR="00DC2F85" w:rsidRDefault="00DC2F85">
          <w:pPr>
            <w:pStyle w:val="D72E52A12BF34086A64E37F5FAE63273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85"/>
    <w:rsid w:val="004D32E3"/>
    <w:rsid w:val="00DC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2E52A12BF34086A64E37F5FAE63273">
    <w:name w:val="D72E52A12BF34086A64E37F5FAE6327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2022-01-28T16:15:00Z</dcterms:created>
  <dcterms:modified xsi:type="dcterms:W3CDTF">2022-01-28T16:15:00Z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